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3697" w14:textId="6881AF30" w:rsidR="007B791E" w:rsidRPr="00961A77" w:rsidRDefault="007B791E" w:rsidP="007B791E">
      <w:pPr>
        <w:suppressAutoHyphens/>
        <w:autoSpaceDN w:val="0"/>
        <w:spacing w:after="160"/>
        <w:jc w:val="both"/>
        <w:rPr>
          <w:rFonts w:asciiTheme="minorHAnsi" w:hAnsiTheme="minorHAnsi" w:cstheme="minorHAnsi"/>
          <w:b/>
          <w:bCs/>
          <w:color w:val="020A08"/>
          <w:sz w:val="28"/>
          <w:szCs w:val="28"/>
        </w:rPr>
      </w:pPr>
      <w:bookmarkStart w:id="0" w:name="_Hlk149212944"/>
    </w:p>
    <w:bookmarkEnd w:id="0"/>
    <w:p w14:paraId="2EEF5971" w14:textId="77777777" w:rsidR="003355E5" w:rsidRPr="00961A77" w:rsidRDefault="003355E5">
      <w:pPr>
        <w:ind w:left="-1080" w:right="-1080"/>
        <w:jc w:val="center"/>
        <w:rPr>
          <w:rFonts w:asciiTheme="minorHAnsi" w:hAnsiTheme="minorHAnsi" w:cstheme="minorHAnsi"/>
          <w:b/>
          <w:szCs w:val="22"/>
        </w:rPr>
      </w:pPr>
    </w:p>
    <w:p w14:paraId="53D46236" w14:textId="77777777" w:rsidR="003355E5" w:rsidRPr="00961A77" w:rsidRDefault="003355E5" w:rsidP="00F51BF9">
      <w:pPr>
        <w:spacing w:line="360" w:lineRule="auto"/>
        <w:ind w:right="-1080"/>
        <w:rPr>
          <w:rFonts w:asciiTheme="minorHAnsi" w:hAnsiTheme="minorHAnsi" w:cstheme="minorHAnsi"/>
          <w:szCs w:val="22"/>
        </w:rPr>
      </w:pPr>
      <w:proofErr w:type="gramStart"/>
      <w:r w:rsidRPr="00961A77">
        <w:rPr>
          <w:rFonts w:asciiTheme="minorHAnsi" w:hAnsiTheme="minorHAnsi" w:cstheme="minorHAnsi"/>
          <w:szCs w:val="22"/>
        </w:rPr>
        <w:t>MV:_</w:t>
      </w:r>
      <w:proofErr w:type="gramEnd"/>
      <w:r w:rsidRPr="00961A77">
        <w:rPr>
          <w:rFonts w:asciiTheme="minorHAnsi" w:hAnsiTheme="minorHAnsi" w:cstheme="minorHAnsi"/>
          <w:szCs w:val="22"/>
        </w:rPr>
        <w:t>_____________________________________________  VOY NO:_______________________</w:t>
      </w:r>
    </w:p>
    <w:p w14:paraId="15C8852A" w14:textId="45504D4C" w:rsidR="003355E5" w:rsidRPr="00961A77" w:rsidRDefault="003355E5" w:rsidP="00F51BF9">
      <w:pPr>
        <w:spacing w:line="360" w:lineRule="auto"/>
        <w:ind w:right="-1080"/>
        <w:rPr>
          <w:rFonts w:asciiTheme="minorHAnsi" w:hAnsiTheme="minorHAnsi" w:cstheme="minorHAnsi"/>
          <w:szCs w:val="22"/>
        </w:rPr>
      </w:pPr>
      <w:r w:rsidRPr="00961A77">
        <w:rPr>
          <w:rFonts w:asciiTheme="minorHAnsi" w:hAnsiTheme="minorHAnsi" w:cstheme="minorHAnsi"/>
          <w:szCs w:val="22"/>
        </w:rPr>
        <w:t xml:space="preserve">DISCHARGE </w:t>
      </w:r>
      <w:proofErr w:type="gramStart"/>
      <w:r w:rsidRPr="00961A77">
        <w:rPr>
          <w:rFonts w:asciiTheme="minorHAnsi" w:hAnsiTheme="minorHAnsi" w:cstheme="minorHAnsi"/>
          <w:szCs w:val="22"/>
        </w:rPr>
        <w:t>PORT:_</w:t>
      </w:r>
      <w:proofErr w:type="gramEnd"/>
      <w:r w:rsidRPr="00961A77">
        <w:rPr>
          <w:rFonts w:asciiTheme="minorHAnsi" w:hAnsiTheme="minorHAnsi" w:cstheme="minorHAnsi"/>
          <w:szCs w:val="22"/>
        </w:rPr>
        <w:t xml:space="preserve">_______________________________  </w:t>
      </w:r>
      <w:r w:rsidR="009D0A86" w:rsidRPr="00961A77">
        <w:rPr>
          <w:rFonts w:asciiTheme="minorHAnsi" w:hAnsiTheme="minorHAnsi" w:cstheme="minorHAnsi"/>
          <w:szCs w:val="22"/>
        </w:rPr>
        <w:t xml:space="preserve">   </w:t>
      </w:r>
      <w:r w:rsidRPr="00961A77">
        <w:rPr>
          <w:rFonts w:asciiTheme="minorHAnsi" w:hAnsiTheme="minorHAnsi" w:cstheme="minorHAnsi"/>
          <w:szCs w:val="22"/>
        </w:rPr>
        <w:t>BERTH:________________________</w:t>
      </w:r>
    </w:p>
    <w:p w14:paraId="48A9640A" w14:textId="34B236E6" w:rsidR="003355E5" w:rsidRPr="00961A77" w:rsidRDefault="003355E5" w:rsidP="00F51BF9">
      <w:pPr>
        <w:spacing w:line="360" w:lineRule="auto"/>
        <w:ind w:right="-1080"/>
        <w:rPr>
          <w:rFonts w:asciiTheme="minorHAnsi" w:hAnsiTheme="minorHAnsi" w:cstheme="minorHAnsi"/>
          <w:szCs w:val="22"/>
        </w:rPr>
      </w:pPr>
      <w:proofErr w:type="gramStart"/>
      <w:r w:rsidRPr="00961A77">
        <w:rPr>
          <w:rFonts w:asciiTheme="minorHAnsi" w:hAnsiTheme="minorHAnsi" w:cstheme="minorHAnsi"/>
          <w:szCs w:val="22"/>
        </w:rPr>
        <w:t>CHARTERER:_</w:t>
      </w:r>
      <w:proofErr w:type="gramEnd"/>
      <w:r w:rsidRPr="00961A77">
        <w:rPr>
          <w:rFonts w:asciiTheme="minorHAnsi" w:hAnsiTheme="minorHAnsi" w:cstheme="minorHAnsi"/>
          <w:szCs w:val="22"/>
        </w:rPr>
        <w:t>____________________________________</w:t>
      </w:r>
      <w:proofErr w:type="gramStart"/>
      <w:r w:rsidRPr="00961A77">
        <w:rPr>
          <w:rFonts w:asciiTheme="minorHAnsi" w:hAnsiTheme="minorHAnsi" w:cstheme="minorHAnsi"/>
          <w:szCs w:val="22"/>
        </w:rPr>
        <w:t xml:space="preserve">_  </w:t>
      </w:r>
      <w:proofErr w:type="gramEnd"/>
      <w:r w:rsidR="009D0A86" w:rsidRPr="00961A77">
        <w:rPr>
          <w:rFonts w:asciiTheme="minorHAnsi" w:hAnsiTheme="minorHAnsi" w:cstheme="minorHAnsi"/>
          <w:szCs w:val="22"/>
        </w:rPr>
        <w:t xml:space="preserve"> </w:t>
      </w:r>
      <w:r w:rsidRPr="00961A77">
        <w:rPr>
          <w:rFonts w:asciiTheme="minorHAnsi" w:hAnsiTheme="minorHAnsi" w:cstheme="minorHAnsi"/>
          <w:szCs w:val="22"/>
        </w:rPr>
        <w:t>C/P DATED_____________________</w:t>
      </w:r>
    </w:p>
    <w:p w14:paraId="256FADEC" w14:textId="77777777" w:rsidR="003355E5" w:rsidRPr="00961A77" w:rsidRDefault="003355E5" w:rsidP="00F51BF9">
      <w:pPr>
        <w:spacing w:line="360" w:lineRule="auto"/>
        <w:ind w:right="-1080"/>
        <w:rPr>
          <w:rFonts w:asciiTheme="minorHAnsi" w:hAnsiTheme="minorHAnsi" w:cstheme="minorHAnsi"/>
          <w:szCs w:val="22"/>
        </w:rPr>
      </w:pPr>
      <w:proofErr w:type="gramStart"/>
      <w:r w:rsidRPr="00961A77">
        <w:rPr>
          <w:rFonts w:asciiTheme="minorHAnsi" w:hAnsiTheme="minorHAnsi" w:cstheme="minorHAnsi"/>
          <w:szCs w:val="22"/>
        </w:rPr>
        <w:t>CARGO:_</w:t>
      </w:r>
      <w:proofErr w:type="gramEnd"/>
      <w:r w:rsidRPr="00961A77">
        <w:rPr>
          <w:rFonts w:asciiTheme="minorHAnsi" w:hAnsiTheme="minorHAnsi" w:cstheme="minorHAnsi"/>
          <w:szCs w:val="22"/>
        </w:rPr>
        <w:t>_____________________________</w:t>
      </w:r>
    </w:p>
    <w:p w14:paraId="48700BDA" w14:textId="77777777" w:rsidR="003355E5" w:rsidRPr="00961A77" w:rsidRDefault="003355E5">
      <w:pPr>
        <w:ind w:right="-1080"/>
        <w:rPr>
          <w:rFonts w:asciiTheme="minorHAnsi" w:hAnsiTheme="minorHAnsi" w:cstheme="minorHAnsi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1276"/>
        <w:gridCol w:w="1276"/>
        <w:gridCol w:w="1276"/>
        <w:gridCol w:w="1559"/>
        <w:gridCol w:w="1276"/>
        <w:gridCol w:w="1559"/>
      </w:tblGrid>
      <w:tr w:rsidR="00961A77" w:rsidRPr="00961A77" w14:paraId="7FB43648" w14:textId="77777777" w:rsidTr="00961A77">
        <w:tc>
          <w:tcPr>
            <w:tcW w:w="959" w:type="dxa"/>
            <w:shd w:val="clear" w:color="auto" w:fill="auto"/>
          </w:tcPr>
          <w:p w14:paraId="0D83913A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TANK No</w:t>
            </w:r>
          </w:p>
        </w:tc>
        <w:tc>
          <w:tcPr>
            <w:tcW w:w="1417" w:type="dxa"/>
            <w:shd w:val="clear" w:color="auto" w:fill="auto"/>
          </w:tcPr>
          <w:p w14:paraId="0B67082F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OBSERVED SOUNDING Cm</w:t>
            </w:r>
          </w:p>
        </w:tc>
        <w:tc>
          <w:tcPr>
            <w:tcW w:w="1276" w:type="dxa"/>
            <w:shd w:val="clear" w:color="auto" w:fill="auto"/>
          </w:tcPr>
          <w:p w14:paraId="0AB1A9B3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LIQUID VOLUME M</w:t>
            </w:r>
            <w:r w:rsidRPr="00961A77"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CC7FB76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LIQUID VOLUME </w:t>
            </w: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Bbls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F06C9FC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</w:pPr>
            <w:proofErr w:type="gram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NON LIQUID</w:t>
            </w:r>
            <w:proofErr w:type="gramEnd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 VOLUME M</w:t>
            </w:r>
            <w:r w:rsidRPr="00961A77"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27FCCDF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gram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NON LIQUID</w:t>
            </w:r>
            <w:proofErr w:type="gramEnd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 VOLUME </w:t>
            </w: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Bbls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BE35876" w14:textId="77777777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API OR DENSITY</w:t>
            </w:r>
          </w:p>
        </w:tc>
        <w:tc>
          <w:tcPr>
            <w:tcW w:w="1559" w:type="dxa"/>
            <w:shd w:val="clear" w:color="auto" w:fill="auto"/>
          </w:tcPr>
          <w:p w14:paraId="3A523041" w14:textId="77777777" w:rsidR="007B791E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FR. WATER VOLUME </w:t>
            </w:r>
          </w:p>
          <w:p w14:paraId="1BC56B5B" w14:textId="729E3488" w:rsidR="003355E5" w:rsidRPr="00961A77" w:rsidRDefault="003355E5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M</w:t>
            </w:r>
            <w:r w:rsidRPr="00961A77"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  <w:t>3</w:t>
            </w:r>
          </w:p>
        </w:tc>
      </w:tr>
      <w:tr w:rsidR="00961A77" w:rsidRPr="00961A77" w14:paraId="52653737" w14:textId="77777777" w:rsidTr="00961A77">
        <w:tc>
          <w:tcPr>
            <w:tcW w:w="959" w:type="dxa"/>
            <w:shd w:val="clear" w:color="auto" w:fill="auto"/>
          </w:tcPr>
          <w:p w14:paraId="3F93592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2CFDD5A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B6B714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3E68C3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9EBDE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E8142B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5A99F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2D0E16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25D44F9F" w14:textId="77777777" w:rsidTr="00961A77">
        <w:tc>
          <w:tcPr>
            <w:tcW w:w="959" w:type="dxa"/>
            <w:shd w:val="clear" w:color="auto" w:fill="auto"/>
          </w:tcPr>
          <w:p w14:paraId="1004155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B48F9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4F46E0A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2E509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D6C4B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9447C3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5F040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F297E0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23C1120C" w14:textId="77777777" w:rsidTr="00961A77">
        <w:tc>
          <w:tcPr>
            <w:tcW w:w="959" w:type="dxa"/>
            <w:shd w:val="clear" w:color="auto" w:fill="auto"/>
          </w:tcPr>
          <w:p w14:paraId="5CFF5D7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B10B0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201B86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0B461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68CCCE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9E819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5DDF0AA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66AB2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6334DF4F" w14:textId="77777777" w:rsidTr="00961A77">
        <w:tc>
          <w:tcPr>
            <w:tcW w:w="959" w:type="dxa"/>
            <w:shd w:val="clear" w:color="auto" w:fill="auto"/>
          </w:tcPr>
          <w:p w14:paraId="40DE1B25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C42A8B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7A0D0A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70FB9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C71C6A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DE978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D6741D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D550F3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684CC3E8" w14:textId="77777777" w:rsidTr="00961A77">
        <w:tc>
          <w:tcPr>
            <w:tcW w:w="959" w:type="dxa"/>
            <w:shd w:val="clear" w:color="auto" w:fill="auto"/>
          </w:tcPr>
          <w:p w14:paraId="7E67B3F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70C60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69E19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8FF6E9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A42547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AE7F1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4E81D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D862A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5864D393" w14:textId="77777777" w:rsidTr="00961A77">
        <w:tc>
          <w:tcPr>
            <w:tcW w:w="959" w:type="dxa"/>
            <w:shd w:val="clear" w:color="auto" w:fill="auto"/>
          </w:tcPr>
          <w:p w14:paraId="64047A10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ACBAF6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14B200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BFD6A9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3EEEC5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EE668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7E0327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EFCEED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253F1BD2" w14:textId="77777777" w:rsidTr="00961A77">
        <w:tc>
          <w:tcPr>
            <w:tcW w:w="959" w:type="dxa"/>
            <w:shd w:val="clear" w:color="auto" w:fill="auto"/>
          </w:tcPr>
          <w:p w14:paraId="2F15A43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48B3F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C2C94C5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54309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9D907B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08EE4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FAA505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D81F8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1E16F754" w14:textId="77777777" w:rsidTr="00961A77">
        <w:tc>
          <w:tcPr>
            <w:tcW w:w="959" w:type="dxa"/>
            <w:shd w:val="clear" w:color="auto" w:fill="auto"/>
          </w:tcPr>
          <w:p w14:paraId="011B189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8B0F6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DAC53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FCDFDA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87F5C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6EBFF7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6B3AEC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645C80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0A96600A" w14:textId="77777777" w:rsidTr="00961A77">
        <w:tc>
          <w:tcPr>
            <w:tcW w:w="959" w:type="dxa"/>
            <w:shd w:val="clear" w:color="auto" w:fill="auto"/>
          </w:tcPr>
          <w:p w14:paraId="721B1BF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50DCE3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ADFAD0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67BD2A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4E443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9CA8A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FE2BF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5EA5A4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11A2BCEF" w14:textId="77777777" w:rsidTr="00961A77">
        <w:tc>
          <w:tcPr>
            <w:tcW w:w="959" w:type="dxa"/>
            <w:shd w:val="clear" w:color="auto" w:fill="auto"/>
          </w:tcPr>
          <w:p w14:paraId="45EF17FB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77C27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D6B1CC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13AD85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989E70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A716EF5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CBA7E4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8C2CE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6E4D4B1A" w14:textId="77777777" w:rsidTr="00961A77">
        <w:tc>
          <w:tcPr>
            <w:tcW w:w="959" w:type="dxa"/>
            <w:shd w:val="clear" w:color="auto" w:fill="auto"/>
          </w:tcPr>
          <w:p w14:paraId="2B36E6C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44044D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9E098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9E0720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2829B2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7862A1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10A6E4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836830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190F7774" w14:textId="77777777" w:rsidTr="00961A77">
        <w:tc>
          <w:tcPr>
            <w:tcW w:w="959" w:type="dxa"/>
            <w:shd w:val="clear" w:color="auto" w:fill="auto"/>
          </w:tcPr>
          <w:p w14:paraId="2647210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1CBCC4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267E65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6FC02F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D0BF2B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E6B168C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D4CB7F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339BCD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46EC2088" w14:textId="77777777" w:rsidTr="00961A77">
        <w:tc>
          <w:tcPr>
            <w:tcW w:w="959" w:type="dxa"/>
            <w:shd w:val="clear" w:color="auto" w:fill="auto"/>
          </w:tcPr>
          <w:p w14:paraId="016658B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  <w:r w:rsidRPr="00961A77">
              <w:rPr>
                <w:rFonts w:asciiTheme="minorHAnsi" w:hAnsiTheme="minorHAnsi" w:cstheme="minorHAnsi"/>
                <w:szCs w:val="22"/>
              </w:rPr>
              <w:t>Slop P</w:t>
            </w:r>
          </w:p>
        </w:tc>
        <w:tc>
          <w:tcPr>
            <w:tcW w:w="1417" w:type="dxa"/>
            <w:shd w:val="clear" w:color="auto" w:fill="auto"/>
          </w:tcPr>
          <w:p w14:paraId="4E66011A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A452B1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94200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F9E59C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8E6227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C44775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F6176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6904CFCD" w14:textId="77777777" w:rsidTr="00961A77">
        <w:tc>
          <w:tcPr>
            <w:tcW w:w="959" w:type="dxa"/>
            <w:shd w:val="clear" w:color="auto" w:fill="auto"/>
          </w:tcPr>
          <w:p w14:paraId="6BA8ED00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  <w:r w:rsidRPr="00961A77">
              <w:rPr>
                <w:rFonts w:asciiTheme="minorHAnsi" w:hAnsiTheme="minorHAnsi" w:cstheme="minorHAnsi"/>
                <w:szCs w:val="22"/>
              </w:rPr>
              <w:t>Slop S</w:t>
            </w:r>
          </w:p>
        </w:tc>
        <w:tc>
          <w:tcPr>
            <w:tcW w:w="1417" w:type="dxa"/>
            <w:shd w:val="clear" w:color="auto" w:fill="auto"/>
          </w:tcPr>
          <w:p w14:paraId="4A9912E8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D773C80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258DBC3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5F3729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781331A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292314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7A5467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8A4EA40" w14:textId="77777777" w:rsidR="003355E5" w:rsidRPr="00961A77" w:rsidRDefault="003355E5">
      <w:pPr>
        <w:rPr>
          <w:rFonts w:asciiTheme="minorHAnsi" w:hAnsiTheme="minorHAnsi" w:cstheme="minorHAnsi"/>
          <w:szCs w:val="22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1701"/>
        <w:gridCol w:w="1417"/>
        <w:gridCol w:w="1418"/>
        <w:gridCol w:w="1842"/>
      </w:tblGrid>
      <w:tr w:rsidR="00961A77" w:rsidRPr="00961A77" w14:paraId="65EE530A" w14:textId="77777777" w:rsidTr="00961A77">
        <w:tc>
          <w:tcPr>
            <w:tcW w:w="3544" w:type="dxa"/>
            <w:shd w:val="clear" w:color="auto" w:fill="auto"/>
          </w:tcPr>
          <w:p w14:paraId="69BB7FF9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92974DB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M</w:t>
            </w:r>
            <w:r w:rsidRPr="00961A77">
              <w:rPr>
                <w:rFonts w:asciiTheme="minorHAnsi" w:hAnsiTheme="minorHAnsi" w:cstheme="minorHAnsi"/>
                <w:b/>
                <w:bCs/>
                <w:szCs w:val="22"/>
                <w:vertAlign w:val="subscript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674EA00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Bbls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E41BFD0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Drafts</w:t>
            </w:r>
          </w:p>
        </w:tc>
        <w:tc>
          <w:tcPr>
            <w:tcW w:w="1418" w:type="dxa"/>
            <w:shd w:val="clear" w:color="auto" w:fill="auto"/>
          </w:tcPr>
          <w:p w14:paraId="6B688925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Mtrs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4623094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gram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List @</w:t>
            </w:r>
            <w:proofErr w:type="gramEnd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 deg.</w:t>
            </w:r>
          </w:p>
        </w:tc>
      </w:tr>
      <w:tr w:rsidR="00961A77" w:rsidRPr="00961A77" w14:paraId="2F91933F" w14:textId="77777777" w:rsidTr="00961A77">
        <w:trPr>
          <w:cantSplit/>
        </w:trPr>
        <w:tc>
          <w:tcPr>
            <w:tcW w:w="3544" w:type="dxa"/>
            <w:shd w:val="clear" w:color="auto" w:fill="auto"/>
          </w:tcPr>
          <w:p w14:paraId="02F48618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Total Liquid Volume</w:t>
            </w:r>
          </w:p>
        </w:tc>
        <w:tc>
          <w:tcPr>
            <w:tcW w:w="851" w:type="dxa"/>
            <w:shd w:val="clear" w:color="auto" w:fill="auto"/>
          </w:tcPr>
          <w:p w14:paraId="79C909E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8EC6A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68DC3F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Draft </w:t>
            </w: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Fwd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1D6515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5FAC17C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Port</w:t>
            </w:r>
          </w:p>
          <w:p w14:paraId="4FDD6DD7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CCBBFFF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Stbd</w:t>
            </w:r>
            <w:proofErr w:type="spellEnd"/>
          </w:p>
        </w:tc>
      </w:tr>
      <w:tr w:rsidR="00961A77" w:rsidRPr="00961A77" w14:paraId="44CE22B4" w14:textId="77777777" w:rsidTr="00961A77">
        <w:trPr>
          <w:cantSplit/>
        </w:trPr>
        <w:tc>
          <w:tcPr>
            <w:tcW w:w="3544" w:type="dxa"/>
            <w:shd w:val="clear" w:color="auto" w:fill="auto"/>
          </w:tcPr>
          <w:p w14:paraId="7ECAAA3B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Total </w:t>
            </w:r>
            <w:proofErr w:type="spellStart"/>
            <w:proofErr w:type="gramStart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Non Liquid</w:t>
            </w:r>
            <w:proofErr w:type="spellEnd"/>
            <w:proofErr w:type="gramEnd"/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 xml:space="preserve"> Volume</w:t>
            </w:r>
          </w:p>
        </w:tc>
        <w:tc>
          <w:tcPr>
            <w:tcW w:w="851" w:type="dxa"/>
            <w:shd w:val="clear" w:color="auto" w:fill="auto"/>
          </w:tcPr>
          <w:p w14:paraId="3FF18B2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750CFF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5806FB3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Draft Mid</w:t>
            </w:r>
          </w:p>
        </w:tc>
        <w:tc>
          <w:tcPr>
            <w:tcW w:w="1418" w:type="dxa"/>
            <w:shd w:val="clear" w:color="auto" w:fill="auto"/>
          </w:tcPr>
          <w:p w14:paraId="7B49F06E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E9993F6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49578A24" w14:textId="77777777" w:rsidTr="00961A77">
        <w:trPr>
          <w:cantSplit/>
        </w:trPr>
        <w:tc>
          <w:tcPr>
            <w:tcW w:w="3544" w:type="dxa"/>
            <w:shd w:val="clear" w:color="auto" w:fill="auto"/>
          </w:tcPr>
          <w:p w14:paraId="3316212B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Total Free Water</w:t>
            </w:r>
          </w:p>
        </w:tc>
        <w:tc>
          <w:tcPr>
            <w:tcW w:w="851" w:type="dxa"/>
            <w:shd w:val="clear" w:color="auto" w:fill="auto"/>
          </w:tcPr>
          <w:p w14:paraId="730336E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D5F06C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194C51C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Draft Aft</w:t>
            </w:r>
          </w:p>
        </w:tc>
        <w:tc>
          <w:tcPr>
            <w:tcW w:w="1418" w:type="dxa"/>
            <w:shd w:val="clear" w:color="auto" w:fill="auto"/>
          </w:tcPr>
          <w:p w14:paraId="635A8675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2E514B1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61A77" w:rsidRPr="00961A77" w14:paraId="01885C0C" w14:textId="77777777" w:rsidTr="00961A77">
        <w:trPr>
          <w:cantSplit/>
        </w:trPr>
        <w:tc>
          <w:tcPr>
            <w:tcW w:w="3544" w:type="dxa"/>
            <w:shd w:val="clear" w:color="auto" w:fill="auto"/>
          </w:tcPr>
          <w:p w14:paraId="3E5B57A0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Total Observed Volume</w:t>
            </w:r>
          </w:p>
        </w:tc>
        <w:tc>
          <w:tcPr>
            <w:tcW w:w="851" w:type="dxa"/>
            <w:shd w:val="clear" w:color="auto" w:fill="auto"/>
          </w:tcPr>
          <w:p w14:paraId="513D7914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5AD9F2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E67DF0C" w14:textId="77777777" w:rsidR="003355E5" w:rsidRPr="00961A77" w:rsidRDefault="003355E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1A77">
              <w:rPr>
                <w:rFonts w:asciiTheme="minorHAnsi" w:hAnsiTheme="minorHAnsi" w:cstheme="minorHAnsi"/>
                <w:b/>
                <w:bCs/>
                <w:szCs w:val="22"/>
              </w:rPr>
              <w:t>Trim</w:t>
            </w:r>
          </w:p>
        </w:tc>
        <w:tc>
          <w:tcPr>
            <w:tcW w:w="1418" w:type="dxa"/>
            <w:shd w:val="clear" w:color="auto" w:fill="auto"/>
          </w:tcPr>
          <w:p w14:paraId="31E4A9CD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52DA2B" w14:textId="77777777" w:rsidR="003355E5" w:rsidRPr="00961A77" w:rsidRDefault="003355E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73FE337" w14:textId="77777777" w:rsidR="003355E5" w:rsidRPr="00961A77" w:rsidRDefault="003355E5">
      <w:pPr>
        <w:rPr>
          <w:rFonts w:asciiTheme="minorHAnsi" w:hAnsiTheme="minorHAnsi" w:cstheme="minorHAnsi"/>
          <w:szCs w:val="22"/>
        </w:rPr>
      </w:pPr>
    </w:p>
    <w:p w14:paraId="18FCB14A" w14:textId="77777777" w:rsidR="003355E5" w:rsidRPr="00961A77" w:rsidRDefault="003355E5">
      <w:pPr>
        <w:rPr>
          <w:rFonts w:asciiTheme="minorHAnsi" w:hAnsiTheme="minorHAnsi" w:cstheme="minorHAnsi"/>
          <w:szCs w:val="22"/>
        </w:rPr>
      </w:pPr>
    </w:p>
    <w:p w14:paraId="312A2FF0" w14:textId="77777777" w:rsidR="003355E5" w:rsidRPr="00961A77" w:rsidRDefault="003355E5">
      <w:pPr>
        <w:ind w:right="-1080"/>
        <w:rPr>
          <w:rFonts w:asciiTheme="minorHAnsi" w:hAnsiTheme="minorHAnsi" w:cstheme="minorHAnsi"/>
          <w:szCs w:val="22"/>
        </w:rPr>
      </w:pPr>
      <w:r w:rsidRPr="00CD06CE">
        <w:rPr>
          <w:rFonts w:asciiTheme="minorHAnsi" w:hAnsiTheme="minorHAnsi" w:cstheme="minorHAnsi"/>
          <w:b/>
          <w:bCs/>
          <w:szCs w:val="22"/>
        </w:rPr>
        <w:t>Remarks</w:t>
      </w:r>
      <w:r w:rsidRPr="00961A77">
        <w:rPr>
          <w:rFonts w:asciiTheme="minorHAnsi" w:hAnsiTheme="minorHAnsi" w:cstheme="min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DCBAD" w14:textId="77777777" w:rsidR="003355E5" w:rsidRPr="00961A77" w:rsidRDefault="003355E5">
      <w:pPr>
        <w:ind w:right="-1080"/>
        <w:rPr>
          <w:rFonts w:asciiTheme="minorHAnsi" w:hAnsiTheme="minorHAnsi" w:cstheme="minorHAnsi"/>
          <w:szCs w:val="22"/>
        </w:rPr>
      </w:pPr>
    </w:p>
    <w:p w14:paraId="06FB7C40" w14:textId="77777777" w:rsidR="003355E5" w:rsidRPr="00961A77" w:rsidRDefault="003355E5">
      <w:pPr>
        <w:ind w:right="-1080"/>
        <w:rPr>
          <w:rFonts w:asciiTheme="minorHAnsi" w:hAnsiTheme="minorHAnsi" w:cstheme="minorHAnsi"/>
          <w:szCs w:val="22"/>
        </w:rPr>
      </w:pPr>
    </w:p>
    <w:p w14:paraId="78DA52E7" w14:textId="77777777" w:rsidR="001A3FC6" w:rsidRPr="00961A77" w:rsidRDefault="001A3FC6">
      <w:pPr>
        <w:ind w:right="-1080"/>
        <w:rPr>
          <w:rFonts w:asciiTheme="minorHAnsi" w:hAnsiTheme="minorHAnsi" w:cstheme="minorHAnsi"/>
          <w:szCs w:val="22"/>
        </w:rPr>
      </w:pPr>
    </w:p>
    <w:p w14:paraId="6AAB55D6" w14:textId="77777777" w:rsidR="003355E5" w:rsidRPr="00961A77" w:rsidRDefault="003355E5">
      <w:pPr>
        <w:ind w:right="-1080"/>
        <w:rPr>
          <w:rFonts w:asciiTheme="minorHAnsi" w:hAnsiTheme="minorHAnsi" w:cstheme="minorHAnsi"/>
          <w:szCs w:val="22"/>
        </w:rPr>
      </w:pPr>
      <w:r w:rsidRPr="00961A77">
        <w:rPr>
          <w:rFonts w:asciiTheme="minorHAnsi" w:hAnsiTheme="minorHAnsi" w:cstheme="minorHAnsi"/>
          <w:szCs w:val="22"/>
        </w:rPr>
        <w:tab/>
      </w:r>
      <w:r w:rsidRPr="00CD06CE">
        <w:rPr>
          <w:rFonts w:asciiTheme="minorHAnsi" w:hAnsiTheme="minorHAnsi" w:cstheme="minorHAnsi"/>
          <w:b/>
          <w:bCs/>
          <w:szCs w:val="22"/>
        </w:rPr>
        <w:t>Chief Officer</w:t>
      </w:r>
      <w:r w:rsidRPr="00961A77">
        <w:rPr>
          <w:rFonts w:asciiTheme="minorHAnsi" w:hAnsiTheme="minorHAnsi" w:cstheme="minorHAnsi"/>
          <w:szCs w:val="22"/>
        </w:rPr>
        <w:t>_______________________</w:t>
      </w:r>
      <w:r w:rsidRPr="00961A77">
        <w:rPr>
          <w:rFonts w:asciiTheme="minorHAnsi" w:hAnsiTheme="minorHAnsi" w:cstheme="minorHAnsi"/>
          <w:szCs w:val="22"/>
        </w:rPr>
        <w:tab/>
      </w:r>
      <w:r w:rsidRPr="00961A77">
        <w:rPr>
          <w:rFonts w:asciiTheme="minorHAnsi" w:hAnsiTheme="minorHAnsi" w:cstheme="minorHAnsi"/>
          <w:szCs w:val="22"/>
        </w:rPr>
        <w:tab/>
      </w:r>
      <w:r w:rsidRPr="00CD06CE">
        <w:rPr>
          <w:rFonts w:asciiTheme="minorHAnsi" w:hAnsiTheme="minorHAnsi" w:cstheme="minorHAnsi"/>
          <w:b/>
          <w:bCs/>
          <w:szCs w:val="22"/>
        </w:rPr>
        <w:t>Surveyor</w:t>
      </w:r>
      <w:r w:rsidRPr="00961A77">
        <w:rPr>
          <w:rFonts w:asciiTheme="minorHAnsi" w:hAnsiTheme="minorHAnsi" w:cstheme="minorHAnsi"/>
          <w:szCs w:val="22"/>
        </w:rPr>
        <w:t>____________________</w:t>
      </w:r>
    </w:p>
    <w:p w14:paraId="4A08DE90" w14:textId="77777777" w:rsidR="003355E5" w:rsidRPr="00961A77" w:rsidRDefault="003355E5">
      <w:pPr>
        <w:rPr>
          <w:rFonts w:asciiTheme="minorHAnsi" w:hAnsiTheme="minorHAnsi" w:cstheme="minorHAnsi"/>
          <w:szCs w:val="22"/>
        </w:rPr>
      </w:pPr>
    </w:p>
    <w:p w14:paraId="514F22C3" w14:textId="77777777" w:rsidR="003355E5" w:rsidRPr="00961A77" w:rsidRDefault="003355E5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sectPr w:rsidR="003355E5" w:rsidRPr="00961A77" w:rsidSect="00DA69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425" w:bottom="1134" w:left="851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7CC0" w14:textId="77777777" w:rsidR="00875884" w:rsidRDefault="00875884" w:rsidP="003355E5">
      <w:r>
        <w:separator/>
      </w:r>
    </w:p>
  </w:endnote>
  <w:endnote w:type="continuationSeparator" w:id="0">
    <w:p w14:paraId="1F88172A" w14:textId="77777777" w:rsidR="00875884" w:rsidRDefault="00875884" w:rsidP="0033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932" w14:textId="77777777" w:rsidR="009E0015" w:rsidRDefault="009E0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47" w14:textId="77777777" w:rsidR="009E0015" w:rsidRDefault="009E0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AD8E" w14:textId="77777777" w:rsidR="009E0015" w:rsidRDefault="009E0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3DAE" w14:textId="77777777" w:rsidR="00875884" w:rsidRDefault="00875884" w:rsidP="003355E5">
      <w:r>
        <w:separator/>
      </w:r>
    </w:p>
  </w:footnote>
  <w:footnote w:type="continuationSeparator" w:id="0">
    <w:p w14:paraId="4756BA10" w14:textId="77777777" w:rsidR="00875884" w:rsidRDefault="00875884" w:rsidP="00335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78A0" w14:textId="77777777" w:rsidR="009E0015" w:rsidRDefault="009E00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025B88" w14:paraId="2EF7D5C0" w14:textId="77777777" w:rsidTr="009E0015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7C59CB" w14:textId="3D879983" w:rsidR="00025B88" w:rsidRPr="007A0347" w:rsidRDefault="00025B88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397771">
            <w:rPr>
              <w:b/>
              <w:bCs/>
              <w:color w:val="0070C0"/>
              <w:lang w:bidi="th-TH"/>
            </w:rPr>
            <w:t>12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E8D8C20" w14:textId="77777777" w:rsidR="00025B88" w:rsidRDefault="00025B88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457720" w14:textId="168A2FC8" w:rsidR="00025B88" w:rsidRDefault="00025B88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B06B41">
            <w:rPr>
              <w:rFonts w:ascii="Arial" w:hAnsi="Arial"/>
              <w:b/>
              <w:bCs/>
              <w:sz w:val="16"/>
              <w:lang w:bidi="th-TH"/>
            </w:rPr>
            <w:t>12</w:t>
          </w:r>
        </w:p>
      </w:tc>
    </w:tr>
    <w:tr w:rsidR="00025B88" w14:paraId="14FD9B56" w14:textId="77777777" w:rsidTr="009E0015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4CFF965" w14:textId="77777777" w:rsidR="00025B88" w:rsidRDefault="00025B8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99F7EF1" w14:textId="77777777" w:rsidR="00025B88" w:rsidRDefault="00025B88" w:rsidP="009E0015">
          <w:pPr>
            <w:pStyle w:val="TableText"/>
            <w:spacing w:line="256" w:lineRule="auto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6D5C915" w14:textId="77777777" w:rsidR="00025B88" w:rsidRPr="000C678F" w:rsidRDefault="00025B88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28FE2D3" w14:textId="77777777" w:rsidR="00025B88" w:rsidRDefault="00025B88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025B88" w14:paraId="7918CA21" w14:textId="77777777" w:rsidTr="009E0015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3CEE42" w14:textId="77777777" w:rsidR="00025B88" w:rsidRDefault="00025B8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C8D46C6" w14:textId="61C5E251" w:rsidR="00025B88" w:rsidRPr="000B1AD9" w:rsidRDefault="000B1AD9" w:rsidP="009E0015">
          <w:pPr>
            <w:pStyle w:val="TableText"/>
            <w:spacing w:line="256" w:lineRule="auto"/>
            <w:jc w:val="center"/>
            <w:rPr>
              <w:b/>
              <w:bCs/>
              <w:sz w:val="28"/>
              <w:szCs w:val="28"/>
              <w:lang w:eastAsia="ja-JP" w:bidi="th-TH"/>
            </w:rPr>
          </w:pPr>
          <w:r w:rsidRPr="000B1AD9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ROB REPORT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2E0E9E0" w14:textId="77777777" w:rsidR="00025B88" w:rsidRDefault="00025B8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9792F4F" w14:textId="77777777" w:rsidR="00025B88" w:rsidRDefault="00025B8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25B88" w14:paraId="3E4F549E" w14:textId="77777777" w:rsidTr="009E0015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0F4B6D" w14:textId="77777777" w:rsidR="00025B88" w:rsidRDefault="00025B8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0CD5CC1" w14:textId="77777777" w:rsidR="00025B88" w:rsidRPr="001227B7" w:rsidRDefault="00025B88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16C2EE1" w14:textId="77777777" w:rsidR="00025B88" w:rsidRDefault="00025B88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395B6A3" w14:textId="5E5C522A" w:rsidR="003355E5" w:rsidRPr="00025B88" w:rsidRDefault="003355E5" w:rsidP="00025B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F177" w14:textId="77777777" w:rsidR="009E0015" w:rsidRDefault="009E0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4752326">
    <w:abstractNumId w:val="0"/>
  </w:num>
  <w:num w:numId="2" w16cid:durableId="728845280">
    <w:abstractNumId w:val="2"/>
  </w:num>
  <w:num w:numId="3" w16cid:durableId="146408252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FC6"/>
    <w:rsid w:val="00025B88"/>
    <w:rsid w:val="000A3B1D"/>
    <w:rsid w:val="000B1AD9"/>
    <w:rsid w:val="000B1EB8"/>
    <w:rsid w:val="000E609D"/>
    <w:rsid w:val="000F5252"/>
    <w:rsid w:val="001A0294"/>
    <w:rsid w:val="001A3FC6"/>
    <w:rsid w:val="001B4D85"/>
    <w:rsid w:val="001D2E60"/>
    <w:rsid w:val="00206593"/>
    <w:rsid w:val="00227443"/>
    <w:rsid w:val="00282DF8"/>
    <w:rsid w:val="0029053C"/>
    <w:rsid w:val="00320AC0"/>
    <w:rsid w:val="003355E5"/>
    <w:rsid w:val="003966CE"/>
    <w:rsid w:val="00397771"/>
    <w:rsid w:val="003B6A46"/>
    <w:rsid w:val="00401F59"/>
    <w:rsid w:val="004533B8"/>
    <w:rsid w:val="004C71CE"/>
    <w:rsid w:val="00676178"/>
    <w:rsid w:val="007016B7"/>
    <w:rsid w:val="0070793F"/>
    <w:rsid w:val="00747A7A"/>
    <w:rsid w:val="007718E5"/>
    <w:rsid w:val="00785252"/>
    <w:rsid w:val="007B791E"/>
    <w:rsid w:val="007C4AAC"/>
    <w:rsid w:val="00813FFA"/>
    <w:rsid w:val="008500AE"/>
    <w:rsid w:val="00875884"/>
    <w:rsid w:val="008B51C0"/>
    <w:rsid w:val="008C0C75"/>
    <w:rsid w:val="00961A77"/>
    <w:rsid w:val="009D0A86"/>
    <w:rsid w:val="009E0015"/>
    <w:rsid w:val="00A5782B"/>
    <w:rsid w:val="00A81FD5"/>
    <w:rsid w:val="00B06B41"/>
    <w:rsid w:val="00B2374C"/>
    <w:rsid w:val="00BA4934"/>
    <w:rsid w:val="00C53C81"/>
    <w:rsid w:val="00CD06CE"/>
    <w:rsid w:val="00CF5F6B"/>
    <w:rsid w:val="00D36761"/>
    <w:rsid w:val="00DA69D1"/>
    <w:rsid w:val="00DB3913"/>
    <w:rsid w:val="00E376D7"/>
    <w:rsid w:val="00F51BF9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93285"/>
  <w15:docId w15:val="{AE7E9C16-AD63-4550-8DB1-02F3C0E0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025B88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025B88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9E00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A2D29-8974-4557-909F-09E4C4A81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780C90-470F-4772-8D38-ACD1DDC7C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F198C-D841-40F0-8E89-53BB6A60BF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Cadogan</dc:creator>
  <cp:lastModifiedBy>Marine max</cp:lastModifiedBy>
  <cp:revision>29</cp:revision>
  <cp:lastPrinted>2004-04-29T15:24:00Z</cp:lastPrinted>
  <dcterms:created xsi:type="dcterms:W3CDTF">2016-12-02T09:09:00Z</dcterms:created>
  <dcterms:modified xsi:type="dcterms:W3CDTF">2025-02-04T08:47:00Z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2022-11-08T16:14:25Z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951a8b8c-bd6e-4d06-8a8f-7db95ef39784</vt:lpwstr>
  </property>
  <property fmtid="{D5CDD505-2E9C-101B-9397-08002B2CF9AE}" pid="8" name="MSIP_Label_a2264674-cd8f-466c-b856-e08499a2c724_ContentBits">
    <vt:lpwstr>0</vt:lpwstr>
  </property>
</Properties>
</file>